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1AF" w:rsidRDefault="00BC51AF" w:rsidP="004C0E36">
      <w:pPr>
        <w:jc w:val="both"/>
        <w:rPr>
          <w:sz w:val="22"/>
          <w:szCs w:val="22"/>
        </w:rPr>
      </w:pPr>
    </w:p>
    <w:p w:rsidR="00BC51AF" w:rsidRDefault="00BC51AF" w:rsidP="004C0E3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commentRangeStart w:id="0"/>
      <w:r>
        <w:rPr>
          <w:sz w:val="22"/>
          <w:szCs w:val="22"/>
        </w:rPr>
        <w:t>2</w:t>
      </w:r>
      <w:commentRangeEnd w:id="0"/>
      <w:r>
        <w:rPr>
          <w:rStyle w:val="CommentReference"/>
        </w:rPr>
        <w:commentReference w:id="0"/>
      </w:r>
      <w:r>
        <w:rPr>
          <w:sz w:val="22"/>
          <w:szCs w:val="22"/>
        </w:rPr>
        <w:t xml:space="preserve">. melléklet </w:t>
      </w:r>
    </w:p>
    <w:p w:rsidR="00BC51AF" w:rsidRDefault="00BC51AF" w:rsidP="004C0E36">
      <w:pPr>
        <w:jc w:val="both"/>
        <w:rPr>
          <w:sz w:val="22"/>
          <w:szCs w:val="22"/>
        </w:rPr>
      </w:pPr>
    </w:p>
    <w:p w:rsidR="00BC51AF" w:rsidRDefault="00BC51AF" w:rsidP="004C0E36">
      <w:pPr>
        <w:jc w:val="both"/>
        <w:rPr>
          <w:sz w:val="22"/>
          <w:szCs w:val="22"/>
        </w:rPr>
      </w:pPr>
      <w:r>
        <w:rPr>
          <w:sz w:val="22"/>
          <w:szCs w:val="22"/>
        </w:rPr>
        <w:t>A városban elhelyezett szelektív gyűjtő harangok színes üveg és fehér üveg gyűjtésére alkalmasak. Dabas városban az alábbi helyeken találhatók szelektív gyűjtő pontok:</w:t>
      </w:r>
    </w:p>
    <w:p w:rsidR="00BC51AF" w:rsidRDefault="00BC51AF" w:rsidP="004C0E36">
      <w:pPr>
        <w:jc w:val="both"/>
        <w:rPr>
          <w:sz w:val="22"/>
          <w:szCs w:val="22"/>
        </w:rPr>
      </w:pPr>
      <w:r>
        <w:rPr>
          <w:sz w:val="22"/>
          <w:szCs w:val="22"/>
        </w:rPr>
        <w:t>Sári-Besnyő Illatos utcai játszótér</w:t>
      </w:r>
    </w:p>
    <w:p w:rsidR="00BC51AF" w:rsidRDefault="00BC51AF" w:rsidP="004C0E36">
      <w:pPr>
        <w:jc w:val="both"/>
        <w:rPr>
          <w:sz w:val="22"/>
          <w:szCs w:val="22"/>
        </w:rPr>
      </w:pPr>
      <w:r>
        <w:rPr>
          <w:sz w:val="22"/>
          <w:szCs w:val="22"/>
        </w:rPr>
        <w:t>Falu Tamás utcai lakótelep</w:t>
      </w:r>
    </w:p>
    <w:p w:rsidR="00BC51AF" w:rsidRDefault="00BC51AF" w:rsidP="004C0E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OBO Aréna </w:t>
      </w:r>
    </w:p>
    <w:p w:rsidR="00BC51AF" w:rsidRDefault="00BC51AF" w:rsidP="004C0E36">
      <w:pPr>
        <w:jc w:val="both"/>
        <w:rPr>
          <w:sz w:val="22"/>
          <w:szCs w:val="22"/>
        </w:rPr>
      </w:pPr>
      <w:r>
        <w:rPr>
          <w:sz w:val="22"/>
          <w:szCs w:val="22"/>
        </w:rPr>
        <w:t>Dabas-Szőlő, Játszótér</w:t>
      </w:r>
    </w:p>
    <w:p w:rsidR="00BC51AF" w:rsidRDefault="00BC51AF"/>
    <w:sectPr w:rsidR="00BC51AF" w:rsidSect="00AB1E89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maczak_istvanne" w:date="2018-08-31T10:55:00Z" w:initials="m">
    <w:p w:rsidR="00BC51AF" w:rsidRDefault="00BC51AF">
      <w:pPr>
        <w:pStyle w:val="CommentText"/>
      </w:pPr>
      <w:r>
        <w:rPr>
          <w:rStyle w:val="CommentReference"/>
        </w:rPr>
        <w:annotationRef/>
      </w:r>
    </w:p>
    <w:p w:rsidR="00BC51AF" w:rsidRDefault="00BC51AF">
      <w:pPr>
        <w:pStyle w:val="CommentText"/>
      </w:pPr>
      <w:r>
        <w:t>A 19/2018.(VIII.31.) rendelet módosította.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E36"/>
    <w:rsid w:val="000B2CB0"/>
    <w:rsid w:val="0011622B"/>
    <w:rsid w:val="0026364A"/>
    <w:rsid w:val="00354DE3"/>
    <w:rsid w:val="00357793"/>
    <w:rsid w:val="00381397"/>
    <w:rsid w:val="00382E97"/>
    <w:rsid w:val="003F4784"/>
    <w:rsid w:val="004A6295"/>
    <w:rsid w:val="004C0E36"/>
    <w:rsid w:val="005543CB"/>
    <w:rsid w:val="00633B2A"/>
    <w:rsid w:val="00707791"/>
    <w:rsid w:val="00742E5E"/>
    <w:rsid w:val="007C14FD"/>
    <w:rsid w:val="007E06F7"/>
    <w:rsid w:val="00916D59"/>
    <w:rsid w:val="00A20661"/>
    <w:rsid w:val="00A818EF"/>
    <w:rsid w:val="00AB1E89"/>
    <w:rsid w:val="00AC020D"/>
    <w:rsid w:val="00B32481"/>
    <w:rsid w:val="00B57D86"/>
    <w:rsid w:val="00B86467"/>
    <w:rsid w:val="00BC51AF"/>
    <w:rsid w:val="00C437F0"/>
    <w:rsid w:val="00C75A16"/>
    <w:rsid w:val="00D96E95"/>
    <w:rsid w:val="00E75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E3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4A629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A62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06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A62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069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4A62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691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36</Words>
  <Characters>253</Characters>
  <Application>Microsoft Office Outlook</Application>
  <DocSecurity>0</DocSecurity>
  <Lines>0</Lines>
  <Paragraphs>0</Paragraphs>
  <ScaleCrop>false</ScaleCrop>
  <Company>DVPH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maczak_istvanne</dc:creator>
  <cp:keywords/>
  <dc:description/>
  <cp:lastModifiedBy>maczak_istvanne</cp:lastModifiedBy>
  <cp:revision>3</cp:revision>
  <dcterms:created xsi:type="dcterms:W3CDTF">2018-08-29T07:16:00Z</dcterms:created>
  <dcterms:modified xsi:type="dcterms:W3CDTF">2018-08-31T08:55:00Z</dcterms:modified>
</cp:coreProperties>
</file>